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e for overall flyer layout"/>
      </w:tblPr>
      <w:tblGrid>
        <w:gridCol w:w="7200"/>
        <w:gridCol w:w="144"/>
        <w:gridCol w:w="3456"/>
      </w:tblGrid>
      <w:tr w:rsidR="00D46523" w14:paraId="5ACF51DF" w14:textId="77777777" w:rsidTr="006C4EC2">
        <w:trPr>
          <w:trHeight w:hRule="exact" w:val="14400"/>
        </w:trPr>
        <w:tc>
          <w:tcPr>
            <w:tcW w:w="7200" w:type="dxa"/>
          </w:tcPr>
          <w:tbl>
            <w:tblPr>
              <w:tblW w:w="4867" w:type="pct"/>
              <w:tblInd w:w="9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for flyer body content"/>
            </w:tblPr>
            <w:tblGrid>
              <w:gridCol w:w="7008"/>
            </w:tblGrid>
            <w:tr w:rsidR="00D46523" w14:paraId="27C03F88" w14:textId="77777777" w:rsidTr="00BD4D05">
              <w:trPr>
                <w:trHeight w:hRule="exact" w:val="4860"/>
              </w:trPr>
              <w:tc>
                <w:tcPr>
                  <w:tcW w:w="7009" w:type="dxa"/>
                </w:tcPr>
                <w:p w14:paraId="105F0144" w14:textId="38ADAC66" w:rsidR="00D46523" w:rsidRDefault="001D26B8">
                  <w:r>
                    <w:rPr>
                      <w:noProof/>
                    </w:rPr>
                    <w:drawing>
                      <wp:inline distT="0" distB="0" distL="0" distR="0" wp14:anchorId="4EAF51C2" wp14:editId="121131BC">
                        <wp:extent cx="4450080" cy="2962910"/>
                        <wp:effectExtent l="0" t="0" r="7620" b="8890"/>
                        <wp:docPr id="1550504758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0080" cy="2962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46523" w14:paraId="33AC4257" w14:textId="77777777" w:rsidTr="00B56544">
              <w:trPr>
                <w:trHeight w:hRule="exact" w:val="8550"/>
              </w:trPr>
              <w:tc>
                <w:tcPr>
                  <w:tcW w:w="7009" w:type="dxa"/>
                </w:tcPr>
                <w:p w14:paraId="1552163B" w14:textId="77777777" w:rsidR="00BD4D05" w:rsidRPr="00BD4D05" w:rsidRDefault="00BD4D05" w:rsidP="00DC0EE2">
                  <w:pPr>
                    <w:pStyle w:val="Subtitle"/>
                    <w:spacing w:before="0"/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</w:p>
                <w:p w14:paraId="092B9666" w14:textId="05256ADB" w:rsidR="00DC0EE2" w:rsidRPr="001D26B8" w:rsidRDefault="00C817BB" w:rsidP="00DC0EE2">
                  <w:pPr>
                    <w:pStyle w:val="Subtitle"/>
                    <w:spacing w:before="0"/>
                    <w:jc w:val="center"/>
                    <w:rPr>
                      <w:color w:val="000000" w:themeColor="text1"/>
                      <w:sz w:val="72"/>
                      <w:szCs w:val="72"/>
                    </w:rPr>
                  </w:pPr>
                  <w:r w:rsidRPr="001D26B8">
                    <w:rPr>
                      <w:color w:val="000000" w:themeColor="text1"/>
                      <w:sz w:val="72"/>
                      <w:szCs w:val="72"/>
                    </w:rPr>
                    <w:t>863</w:t>
                  </w:r>
                  <w:r w:rsidR="00BD4D05" w:rsidRPr="001D26B8">
                    <w:rPr>
                      <w:color w:val="000000" w:themeColor="text1"/>
                      <w:sz w:val="72"/>
                      <w:szCs w:val="72"/>
                    </w:rPr>
                    <w:t xml:space="preserve"> </w:t>
                  </w:r>
                  <w:r w:rsidRPr="001D26B8">
                    <w:rPr>
                      <w:color w:val="000000" w:themeColor="text1"/>
                      <w:sz w:val="72"/>
                      <w:szCs w:val="72"/>
                    </w:rPr>
                    <w:t>Woods</w:t>
                  </w:r>
                  <w:r w:rsidR="00BD4D05" w:rsidRPr="001D26B8">
                    <w:rPr>
                      <w:color w:val="000000" w:themeColor="text1"/>
                      <w:sz w:val="72"/>
                      <w:szCs w:val="72"/>
                    </w:rPr>
                    <w:t>I</w:t>
                  </w:r>
                  <w:r w:rsidRPr="001D26B8">
                    <w:rPr>
                      <w:color w:val="000000" w:themeColor="text1"/>
                      <w:sz w:val="72"/>
                      <w:szCs w:val="72"/>
                    </w:rPr>
                    <w:t>d</w:t>
                  </w:r>
                  <w:r w:rsidR="00BD4D05" w:rsidRPr="001D26B8">
                    <w:rPr>
                      <w:color w:val="000000" w:themeColor="text1"/>
                      <w:sz w:val="72"/>
                      <w:szCs w:val="72"/>
                    </w:rPr>
                    <w:t xml:space="preserve">e </w:t>
                  </w:r>
                  <w:r w:rsidRPr="001D26B8">
                    <w:rPr>
                      <w:color w:val="000000" w:themeColor="text1"/>
                      <w:sz w:val="72"/>
                      <w:szCs w:val="72"/>
                    </w:rPr>
                    <w:t>d</w:t>
                  </w:r>
                  <w:r w:rsidR="00BD4D05" w:rsidRPr="001D26B8">
                    <w:rPr>
                      <w:color w:val="000000" w:themeColor="text1"/>
                      <w:sz w:val="72"/>
                      <w:szCs w:val="72"/>
                    </w:rPr>
                    <w:t>r</w:t>
                  </w:r>
                  <w:r w:rsidRPr="001D26B8">
                    <w:rPr>
                      <w:color w:val="000000" w:themeColor="text1"/>
                      <w:sz w:val="72"/>
                      <w:szCs w:val="72"/>
                    </w:rPr>
                    <w:t>ive</w:t>
                  </w:r>
                </w:p>
                <w:p w14:paraId="68358D09" w14:textId="166F141D" w:rsidR="00DE44CC" w:rsidRPr="00B56544" w:rsidRDefault="00E44F80" w:rsidP="001354CC">
                  <w:pPr>
                    <w:pStyle w:val="Subtitle"/>
                    <w:spacing w:before="0"/>
                    <w:jc w:val="center"/>
                    <w:rPr>
                      <w:color w:val="FF0000"/>
                      <w:sz w:val="90"/>
                      <w:szCs w:val="90"/>
                    </w:rPr>
                  </w:pPr>
                  <w:r w:rsidRPr="00B56544">
                    <w:rPr>
                      <w:color w:val="FF0000"/>
                      <w:sz w:val="90"/>
                      <w:szCs w:val="90"/>
                    </w:rPr>
                    <w:t>$</w:t>
                  </w:r>
                  <w:r w:rsidR="00C817BB">
                    <w:rPr>
                      <w:color w:val="FF0000"/>
                      <w:sz w:val="90"/>
                      <w:szCs w:val="90"/>
                    </w:rPr>
                    <w:t>9</w:t>
                  </w:r>
                  <w:r w:rsidR="00BD4D05" w:rsidRPr="00B56544">
                    <w:rPr>
                      <w:color w:val="FF0000"/>
                      <w:sz w:val="90"/>
                      <w:szCs w:val="90"/>
                    </w:rPr>
                    <w:t>5</w:t>
                  </w:r>
                  <w:r w:rsidR="00B56544" w:rsidRPr="00B56544">
                    <w:rPr>
                      <w:color w:val="FF0000"/>
                      <w:sz w:val="90"/>
                      <w:szCs w:val="90"/>
                    </w:rPr>
                    <w:t>0</w:t>
                  </w:r>
                  <w:r w:rsidR="00DE44CC" w:rsidRPr="00B56544">
                    <w:rPr>
                      <w:color w:val="FF0000"/>
                      <w:sz w:val="90"/>
                      <w:szCs w:val="90"/>
                    </w:rPr>
                    <w:t>,</w:t>
                  </w:r>
                  <w:r w:rsidR="00680B22" w:rsidRPr="00B56544">
                    <w:rPr>
                      <w:color w:val="FF0000"/>
                      <w:sz w:val="90"/>
                      <w:szCs w:val="90"/>
                    </w:rPr>
                    <w:t>0</w:t>
                  </w:r>
                  <w:r w:rsidR="00DE44CC" w:rsidRPr="00B56544">
                    <w:rPr>
                      <w:color w:val="FF0000"/>
                      <w:sz w:val="90"/>
                      <w:szCs w:val="90"/>
                    </w:rPr>
                    <w:t>00</w:t>
                  </w:r>
                </w:p>
                <w:p w14:paraId="69708522" w14:textId="77777777" w:rsidR="00A2003E" w:rsidRPr="00BD4D05" w:rsidRDefault="00A2003E" w:rsidP="001354CC">
                  <w:pPr>
                    <w:pStyle w:val="Subtitle"/>
                    <w:spacing w:before="0"/>
                    <w:jc w:val="center"/>
                    <w:rPr>
                      <w:color w:val="auto"/>
                      <w:sz w:val="20"/>
                      <w:szCs w:val="32"/>
                    </w:rPr>
                  </w:pPr>
                </w:p>
                <w:p w14:paraId="0D880649" w14:textId="712C4665" w:rsidR="001D26B8" w:rsidRPr="001D26B8" w:rsidRDefault="001D26B8" w:rsidP="001D26B8">
                  <w:pPr>
                    <w:pStyle w:val="NoSpacing"/>
                    <w:rPr>
                      <w:b/>
                      <w:bCs/>
                      <w:sz w:val="36"/>
                      <w:szCs w:val="36"/>
                    </w:rPr>
                  </w:pPr>
                  <w:r w:rsidRPr="001D26B8">
                    <w:rPr>
                      <w:b/>
                      <w:bCs/>
                      <w:sz w:val="36"/>
                      <w:szCs w:val="36"/>
                    </w:rPr>
                    <w:t xml:space="preserve">Beautiful Lakefront home on a 1.83-acre wooded lot with a winding 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 xml:space="preserve">gravel </w:t>
                  </w:r>
                  <w:r w:rsidRPr="001D26B8">
                    <w:rPr>
                      <w:b/>
                      <w:bCs/>
                      <w:sz w:val="36"/>
                      <w:szCs w:val="36"/>
                    </w:rPr>
                    <w:t xml:space="preserve">driveway down to the home. The home features 4 bedrooms; 3 baths; large great room with floor to ceiling windows for those great views; open kitchen with solid surface countertops and a large island; 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 xml:space="preserve">and </w:t>
                  </w:r>
                  <w:r w:rsidRPr="001D26B8">
                    <w:rPr>
                      <w:b/>
                      <w:bCs/>
                      <w:sz w:val="36"/>
                      <w:szCs w:val="36"/>
                    </w:rPr>
                    <w:t>2nd floor Rec Room.  Exterior features a full deck, 2 covered porches, one is screened. The home is elevated so there is room for 2 cars and other covered outdoor activity. A boardwalk leads out to the waterfront where there is a fixed and floating dock with Gazebo. This property is convenient to I-77, Rock Hill, and Charlotte.</w:t>
                  </w:r>
                </w:p>
                <w:p w14:paraId="1CB054A7" w14:textId="07D4E5FE" w:rsidR="001354CC" w:rsidRPr="00007594" w:rsidRDefault="001354CC" w:rsidP="00A2003E">
                  <w:pPr>
                    <w:rPr>
                      <w:b/>
                      <w:bCs/>
                      <w:sz w:val="52"/>
                      <w:szCs w:val="52"/>
                    </w:rPr>
                  </w:pPr>
                </w:p>
              </w:tc>
            </w:tr>
            <w:tr w:rsidR="00D46523" w14:paraId="47F4D2CD" w14:textId="77777777" w:rsidTr="009D22A2">
              <w:trPr>
                <w:trHeight w:hRule="exact" w:val="900"/>
              </w:trPr>
              <w:tc>
                <w:tcPr>
                  <w:tcW w:w="7009" w:type="dxa"/>
                  <w:vAlign w:val="bottom"/>
                </w:tcPr>
                <w:p w14:paraId="7279DBDE" w14:textId="77777777" w:rsidR="00D46523" w:rsidRPr="00CE5163" w:rsidRDefault="00D73990" w:rsidP="009E2B26">
                  <w:pPr>
                    <w:spacing w:after="0"/>
                    <w:rPr>
                      <w:b/>
                      <w:sz w:val="70"/>
                      <w:szCs w:val="70"/>
                      <w:u w:val="single"/>
                    </w:rPr>
                  </w:pPr>
                  <w:r w:rsidRPr="00CE5163">
                    <w:rPr>
                      <w:b/>
                      <w:noProof/>
                      <w:color w:val="0070C0"/>
                      <w:sz w:val="70"/>
                      <w:szCs w:val="70"/>
                      <w:u w:val="single"/>
                      <w:lang w:eastAsia="en-US"/>
                    </w:rPr>
                    <w:t>Sellinglakewateree.com</w:t>
                  </w:r>
                </w:p>
              </w:tc>
            </w:tr>
          </w:tbl>
          <w:p w14:paraId="1647E5C1" w14:textId="77777777" w:rsidR="00D46523" w:rsidRDefault="00D46523"/>
        </w:tc>
        <w:tc>
          <w:tcPr>
            <w:tcW w:w="144" w:type="dxa"/>
          </w:tcPr>
          <w:p w14:paraId="5F45EA70" w14:textId="77777777" w:rsidR="00D46523" w:rsidRDefault="00D46523"/>
        </w:tc>
        <w:tc>
          <w:tcPr>
            <w:tcW w:w="3456" w:type="dxa"/>
          </w:tcPr>
          <w:tbl>
            <w:tblPr>
              <w:tblW w:w="3636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3636"/>
            </w:tblGrid>
            <w:tr w:rsidR="00D46523" w14:paraId="709A3E74" w14:textId="77777777" w:rsidTr="00D537CC">
              <w:trPr>
                <w:trHeight w:hRule="exact" w:val="10800"/>
              </w:trPr>
              <w:tc>
                <w:tcPr>
                  <w:tcW w:w="3636" w:type="dxa"/>
                  <w:shd w:val="clear" w:color="auto" w:fill="F9C675" w:themeFill="accent2" w:themeFillTint="99"/>
                  <w:tcMar>
                    <w:top w:w="1440" w:type="dxa"/>
                  </w:tcMar>
                </w:tcPr>
                <w:p w14:paraId="183FB5EA" w14:textId="320F4460" w:rsidR="00873AC8" w:rsidRPr="00D709F7" w:rsidRDefault="00C817BB" w:rsidP="00947F15">
                  <w:pPr>
                    <w:pStyle w:val="Heading2"/>
                    <w:spacing w:after="0"/>
                    <w:rPr>
                      <w:noProof/>
                      <w:sz w:val="20"/>
                      <w:szCs w:val="20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9D87EDD" wp14:editId="3969FCAD">
                        <wp:extent cx="1943100" cy="1295400"/>
                        <wp:effectExtent l="0" t="0" r="0" b="0"/>
                        <wp:docPr id="31675823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3282B6" w14:textId="77777777" w:rsidR="00B323FE" w:rsidRPr="00172317" w:rsidRDefault="00B323FE" w:rsidP="00947F15">
                  <w:pPr>
                    <w:pStyle w:val="Heading2"/>
                    <w:spacing w:after="0"/>
                    <w:rPr>
                      <w:noProof/>
                      <w:sz w:val="6"/>
                      <w:lang w:eastAsia="en-US"/>
                    </w:rPr>
                  </w:pPr>
                </w:p>
                <w:p w14:paraId="2FCD5C81" w14:textId="3A33824F" w:rsidR="00225BF4" w:rsidRDefault="00BD4D05" w:rsidP="00947F15">
                  <w:pPr>
                    <w:pStyle w:val="Heading2"/>
                    <w:spacing w:after="0"/>
                    <w:rPr>
                      <w:noProof/>
                      <w:sz w:val="32"/>
                      <w:lang w:eastAsia="en-US"/>
                    </w:rPr>
                  </w:pPr>
                  <w:r>
                    <w:rPr>
                      <w:noProof/>
                      <w:sz w:val="32"/>
                      <w:lang w:eastAsia="en-US"/>
                    </w:rPr>
                    <w:t>1.</w:t>
                  </w:r>
                  <w:r w:rsidR="00C817BB">
                    <w:rPr>
                      <w:noProof/>
                      <w:sz w:val="32"/>
                      <w:lang w:eastAsia="en-US"/>
                    </w:rPr>
                    <w:t>83</w:t>
                  </w:r>
                  <w:r w:rsidR="00225BF4">
                    <w:rPr>
                      <w:noProof/>
                      <w:sz w:val="32"/>
                      <w:lang w:eastAsia="en-US"/>
                    </w:rPr>
                    <w:t xml:space="preserve"> Acre</w:t>
                  </w:r>
                  <w:r w:rsidR="00680B22">
                    <w:rPr>
                      <w:noProof/>
                      <w:sz w:val="32"/>
                      <w:lang w:eastAsia="en-US"/>
                    </w:rPr>
                    <w:t>s</w:t>
                  </w:r>
                </w:p>
                <w:p w14:paraId="74629947" w14:textId="3944A5D0" w:rsidR="00680B22" w:rsidRDefault="00C817BB" w:rsidP="00947F15">
                  <w:pPr>
                    <w:pStyle w:val="Heading2"/>
                    <w:spacing w:after="0"/>
                    <w:rPr>
                      <w:noProof/>
                      <w:sz w:val="32"/>
                      <w:lang w:eastAsia="en-US"/>
                    </w:rPr>
                  </w:pPr>
                  <w:r>
                    <w:rPr>
                      <w:noProof/>
                      <w:sz w:val="32"/>
                      <w:lang w:eastAsia="en-US"/>
                    </w:rPr>
                    <w:t>125</w:t>
                  </w:r>
                  <w:r w:rsidR="00680B22">
                    <w:rPr>
                      <w:noProof/>
                      <w:sz w:val="32"/>
                      <w:lang w:eastAsia="en-US"/>
                    </w:rPr>
                    <w:t xml:space="preserve"> Ft of Waterfront</w:t>
                  </w:r>
                </w:p>
                <w:p w14:paraId="059F1F86" w14:textId="77777777" w:rsidR="00225BF4" w:rsidRPr="001354CC" w:rsidRDefault="00225BF4" w:rsidP="00947F15">
                  <w:pPr>
                    <w:pStyle w:val="Heading2"/>
                    <w:spacing w:after="0"/>
                    <w:rPr>
                      <w:noProof/>
                      <w:sz w:val="32"/>
                      <w:lang w:eastAsia="en-US"/>
                    </w:rPr>
                  </w:pPr>
                </w:p>
                <w:p w14:paraId="44890C5B" w14:textId="77777777" w:rsidR="003759B5" w:rsidRPr="00172317" w:rsidRDefault="003759B5" w:rsidP="00947F15">
                  <w:pPr>
                    <w:pStyle w:val="Heading2"/>
                    <w:spacing w:after="0"/>
                    <w:rPr>
                      <w:sz w:val="6"/>
                      <w:szCs w:val="18"/>
                    </w:rPr>
                  </w:pPr>
                </w:p>
                <w:p w14:paraId="58ABCD22" w14:textId="77777777" w:rsidR="00D46523" w:rsidRDefault="00987144" w:rsidP="00947F15">
                  <w:pPr>
                    <w:pStyle w:val="Heading2"/>
                    <w:spacing w:after="0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3DBE2227" wp14:editId="42311333">
                        <wp:extent cx="1849120" cy="2310765"/>
                        <wp:effectExtent l="0" t="0" r="0" b="0"/>
                        <wp:docPr id="2" name="Picture 2" descr="E:\IMG_000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E:\IMG_0002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9120" cy="2310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1E97588" w14:textId="77777777" w:rsidR="007423FA" w:rsidRPr="006B379C" w:rsidRDefault="007423FA" w:rsidP="00E32A64">
                  <w:pPr>
                    <w:pStyle w:val="Heading2"/>
                    <w:spacing w:after="0"/>
                    <w:rPr>
                      <w:sz w:val="16"/>
                      <w:szCs w:val="16"/>
                    </w:rPr>
                  </w:pPr>
                </w:p>
                <w:p w14:paraId="044EB6A1" w14:textId="77777777" w:rsidR="00E32A64" w:rsidRPr="00D537CC" w:rsidRDefault="00E32A64" w:rsidP="00E32A64">
                  <w:pPr>
                    <w:pStyle w:val="Heading2"/>
                    <w:spacing w:after="0"/>
                    <w:rPr>
                      <w:color w:val="auto"/>
                      <w:sz w:val="40"/>
                      <w:szCs w:val="40"/>
                    </w:rPr>
                  </w:pPr>
                  <w:r w:rsidRPr="00D537CC">
                    <w:rPr>
                      <w:color w:val="auto"/>
                      <w:sz w:val="40"/>
                      <w:szCs w:val="40"/>
                    </w:rPr>
                    <w:t>Mi</w:t>
                  </w:r>
                  <w:r w:rsidR="00C064FE" w:rsidRPr="00D537CC">
                    <w:rPr>
                      <w:color w:val="auto"/>
                      <w:sz w:val="40"/>
                      <w:szCs w:val="40"/>
                    </w:rPr>
                    <w:t>cha</w:t>
                  </w:r>
                  <w:r w:rsidRPr="00D537CC">
                    <w:rPr>
                      <w:color w:val="auto"/>
                      <w:sz w:val="40"/>
                      <w:szCs w:val="40"/>
                    </w:rPr>
                    <w:t>e</w:t>
                  </w:r>
                  <w:r w:rsidR="00C064FE" w:rsidRPr="00D537CC">
                    <w:rPr>
                      <w:color w:val="auto"/>
                      <w:sz w:val="40"/>
                      <w:szCs w:val="40"/>
                    </w:rPr>
                    <w:t>l</w:t>
                  </w:r>
                  <w:r w:rsidRPr="00D537CC">
                    <w:rPr>
                      <w:color w:val="auto"/>
                      <w:sz w:val="40"/>
                      <w:szCs w:val="40"/>
                    </w:rPr>
                    <w:t xml:space="preserve"> Thomas</w:t>
                  </w:r>
                </w:p>
                <w:p w14:paraId="5AC0F842" w14:textId="491EF14B" w:rsidR="00676F4F" w:rsidRPr="00193EB1" w:rsidRDefault="00193EB1" w:rsidP="00FF0692">
                  <w:pPr>
                    <w:pStyle w:val="Heading2"/>
                    <w:spacing w:after="0"/>
                    <w:rPr>
                      <w:rStyle w:val="Hyperlink"/>
                      <w:color w:val="auto"/>
                      <w:sz w:val="24"/>
                      <w:szCs w:val="24"/>
                    </w:rPr>
                  </w:pPr>
                  <w:hyperlink r:id="rId9" w:history="1">
                    <w:r w:rsidRPr="00193EB1">
                      <w:rPr>
                        <w:rStyle w:val="Hyperlink"/>
                        <w:sz w:val="24"/>
                        <w:szCs w:val="24"/>
                      </w:rPr>
                      <w:t>mikewateree01@gmail.com</w:t>
                    </w:r>
                  </w:hyperlink>
                </w:p>
                <w:p w14:paraId="3800D78A" w14:textId="77777777" w:rsidR="00E32A64" w:rsidRPr="00D537CC" w:rsidRDefault="00E32A64" w:rsidP="00287E95">
                  <w:pPr>
                    <w:pStyle w:val="Heading2"/>
                    <w:rPr>
                      <w:color w:val="auto"/>
                      <w:sz w:val="28"/>
                      <w:szCs w:val="28"/>
                    </w:rPr>
                  </w:pPr>
                  <w:r w:rsidRPr="00D537CC">
                    <w:rPr>
                      <w:color w:val="auto"/>
                      <w:sz w:val="48"/>
                      <w:szCs w:val="48"/>
                    </w:rPr>
                    <w:t>803-427-5073</w:t>
                  </w:r>
                </w:p>
                <w:p w14:paraId="1359A1A0" w14:textId="77777777" w:rsidR="00E32A64" w:rsidRPr="00E32A64" w:rsidRDefault="00E32A64" w:rsidP="00287E95">
                  <w:pPr>
                    <w:pStyle w:val="Heading2"/>
                    <w:rPr>
                      <w:sz w:val="28"/>
                      <w:szCs w:val="28"/>
                    </w:rPr>
                  </w:pPr>
                </w:p>
              </w:tc>
            </w:tr>
            <w:tr w:rsidR="00D46523" w14:paraId="021D4EE5" w14:textId="77777777" w:rsidTr="008A290F">
              <w:trPr>
                <w:trHeight w:hRule="exact" w:val="144"/>
              </w:trPr>
              <w:tc>
                <w:tcPr>
                  <w:tcW w:w="3636" w:type="dxa"/>
                </w:tcPr>
                <w:p w14:paraId="685AE558" w14:textId="77777777" w:rsidR="00D46523" w:rsidRDefault="00D46523"/>
              </w:tc>
            </w:tr>
            <w:tr w:rsidR="00D46523" w14:paraId="573226FD" w14:textId="77777777" w:rsidTr="008A290F">
              <w:trPr>
                <w:trHeight w:hRule="exact" w:val="3456"/>
              </w:trPr>
              <w:tc>
                <w:tcPr>
                  <w:tcW w:w="3636" w:type="dxa"/>
                  <w:shd w:val="clear" w:color="auto" w:fill="C71C12" w:themeFill="accent1" w:themeFillShade="BF"/>
                  <w:tcMar>
                    <w:top w:w="216" w:type="dxa"/>
                  </w:tcMar>
                </w:tcPr>
                <w:p w14:paraId="39684636" w14:textId="77777777" w:rsidR="00D46523" w:rsidRPr="004A25D8" w:rsidRDefault="00D46523">
                  <w:pPr>
                    <w:pStyle w:val="Heading3"/>
                    <w:rPr>
                      <w:color w:val="F5A219" w:themeColor="accent2"/>
                    </w:rPr>
                  </w:pPr>
                </w:p>
                <w:p w14:paraId="705A6719" w14:textId="77777777" w:rsidR="00D46523" w:rsidRPr="00B86C1B" w:rsidRDefault="00D420EB" w:rsidP="00E32A64">
                  <w:pPr>
                    <w:pStyle w:val="ContactInfo"/>
                    <w:rPr>
                      <w:sz w:val="48"/>
                      <w:szCs w:val="48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6FBA6DFB" wp14:editId="5E1A29F2">
                        <wp:extent cx="1771015" cy="1231900"/>
                        <wp:effectExtent l="0" t="0" r="635" b="6350"/>
                        <wp:docPr id="1" name="Picture 1" descr="https://s3.amazonaws.com/prod-kwconnect-core/uploads/simple_block_body/5a5418ff1812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s3.amazonaws.com/prod-kwconnect-core/uploads/simple_block_body/5a5418ff1812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1015" cy="1231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A0E89F5" w14:textId="77777777" w:rsidR="00D46523" w:rsidRDefault="00D46523"/>
        </w:tc>
      </w:tr>
    </w:tbl>
    <w:p w14:paraId="5E84B7FE" w14:textId="77777777" w:rsidR="00D46523" w:rsidRDefault="00D46523">
      <w:pPr>
        <w:pStyle w:val="NoSpacing"/>
      </w:pPr>
    </w:p>
    <w:sectPr w:rsidR="00D46523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C1B"/>
    <w:rsid w:val="00007594"/>
    <w:rsid w:val="00067761"/>
    <w:rsid w:val="00081B56"/>
    <w:rsid w:val="0010754F"/>
    <w:rsid w:val="00113F7E"/>
    <w:rsid w:val="00133C20"/>
    <w:rsid w:val="001354CC"/>
    <w:rsid w:val="00135F76"/>
    <w:rsid w:val="00162BE8"/>
    <w:rsid w:val="00164C95"/>
    <w:rsid w:val="00172317"/>
    <w:rsid w:val="00183BE7"/>
    <w:rsid w:val="001920C2"/>
    <w:rsid w:val="00193EB1"/>
    <w:rsid w:val="001A6B54"/>
    <w:rsid w:val="001D26B8"/>
    <w:rsid w:val="00217118"/>
    <w:rsid w:val="00225BF4"/>
    <w:rsid w:val="00230EEF"/>
    <w:rsid w:val="00287E95"/>
    <w:rsid w:val="002913A6"/>
    <w:rsid w:val="002C53F9"/>
    <w:rsid w:val="00326587"/>
    <w:rsid w:val="003759B5"/>
    <w:rsid w:val="003A3494"/>
    <w:rsid w:val="00474B25"/>
    <w:rsid w:val="004A25D8"/>
    <w:rsid w:val="004A7DF8"/>
    <w:rsid w:val="004C5399"/>
    <w:rsid w:val="004F1777"/>
    <w:rsid w:val="0050619A"/>
    <w:rsid w:val="0051521A"/>
    <w:rsid w:val="005E4EB7"/>
    <w:rsid w:val="0060490C"/>
    <w:rsid w:val="006071A5"/>
    <w:rsid w:val="006602C1"/>
    <w:rsid w:val="00676F4F"/>
    <w:rsid w:val="00680710"/>
    <w:rsid w:val="00680B22"/>
    <w:rsid w:val="006B379C"/>
    <w:rsid w:val="006C4EC2"/>
    <w:rsid w:val="006D3C79"/>
    <w:rsid w:val="00722593"/>
    <w:rsid w:val="007423FA"/>
    <w:rsid w:val="00766BD1"/>
    <w:rsid w:val="00784803"/>
    <w:rsid w:val="007E46E7"/>
    <w:rsid w:val="00873AC8"/>
    <w:rsid w:val="008A290F"/>
    <w:rsid w:val="008B54EE"/>
    <w:rsid w:val="00947F15"/>
    <w:rsid w:val="00987144"/>
    <w:rsid w:val="009B353F"/>
    <w:rsid w:val="009D22A2"/>
    <w:rsid w:val="009E2B26"/>
    <w:rsid w:val="00A2003E"/>
    <w:rsid w:val="00A46AE5"/>
    <w:rsid w:val="00A60D03"/>
    <w:rsid w:val="00AA2BF6"/>
    <w:rsid w:val="00B01DF2"/>
    <w:rsid w:val="00B17D6B"/>
    <w:rsid w:val="00B323FE"/>
    <w:rsid w:val="00B473F5"/>
    <w:rsid w:val="00B56544"/>
    <w:rsid w:val="00B86C1B"/>
    <w:rsid w:val="00B86EFF"/>
    <w:rsid w:val="00BA40EA"/>
    <w:rsid w:val="00BD1CDF"/>
    <w:rsid w:val="00BD4D05"/>
    <w:rsid w:val="00BE6FDA"/>
    <w:rsid w:val="00C064FE"/>
    <w:rsid w:val="00C1767A"/>
    <w:rsid w:val="00C3032B"/>
    <w:rsid w:val="00C46FC5"/>
    <w:rsid w:val="00C817BB"/>
    <w:rsid w:val="00C952AA"/>
    <w:rsid w:val="00CA4A89"/>
    <w:rsid w:val="00CE5163"/>
    <w:rsid w:val="00D22D5B"/>
    <w:rsid w:val="00D420EB"/>
    <w:rsid w:val="00D439F6"/>
    <w:rsid w:val="00D44C02"/>
    <w:rsid w:val="00D46523"/>
    <w:rsid w:val="00D5240E"/>
    <w:rsid w:val="00D537CC"/>
    <w:rsid w:val="00D709F7"/>
    <w:rsid w:val="00D73990"/>
    <w:rsid w:val="00D86C7C"/>
    <w:rsid w:val="00DC0EE2"/>
    <w:rsid w:val="00DE44CC"/>
    <w:rsid w:val="00DE6C5C"/>
    <w:rsid w:val="00E32A64"/>
    <w:rsid w:val="00E41A4D"/>
    <w:rsid w:val="00E44F80"/>
    <w:rsid w:val="00EE7453"/>
    <w:rsid w:val="00EF331A"/>
    <w:rsid w:val="00F25F52"/>
    <w:rsid w:val="00F631E2"/>
    <w:rsid w:val="00F65B00"/>
    <w:rsid w:val="00F826FA"/>
    <w:rsid w:val="00FD2377"/>
    <w:rsid w:val="00FF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7D3378"/>
  <w15:chartTrackingRefBased/>
  <w15:docId w15:val="{0F120690-90B9-4985-80F4-A2D4FCD86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71C12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40"/>
    </w:pPr>
    <w:rPr>
      <w:color w:val="C71C12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paragraph" w:styleId="Title">
    <w:name w:val="Title"/>
    <w:basedOn w:val="Normal"/>
    <w:link w:val="TitleChar"/>
    <w:uiPriority w:val="1"/>
    <w:qFormat/>
    <w:pPr>
      <w:spacing w:after="0" w:line="192" w:lineRule="auto"/>
    </w:pPr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C71C12" w:themeColor="accent1" w:themeShade="BF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C71C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ind w:left="864" w:right="864"/>
      <w:jc w:val="center"/>
    </w:pPr>
    <w:rPr>
      <w:i/>
      <w:iCs/>
      <w:color w:val="C71C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C71C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C71C12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32A64"/>
    <w:rPr>
      <w:color w:val="3D537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3E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mikewateree01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Seasonal%20event%20flyer%20(autumn)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F9B81-C341-4D9A-80F0-7D98730AF8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262D86-DFF8-40BE-9E8A-FABA09C51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(autumn).dotx</Template>
  <TotalTime>11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>Flyer</cp:keywords>
  <dc:description/>
  <cp:lastModifiedBy>Vicki Thomas</cp:lastModifiedBy>
  <cp:revision>3</cp:revision>
  <cp:lastPrinted>2018-08-23T19:50:00Z</cp:lastPrinted>
  <dcterms:created xsi:type="dcterms:W3CDTF">2025-11-14T19:37:00Z</dcterms:created>
  <dcterms:modified xsi:type="dcterms:W3CDTF">2025-11-14T23:30:00Z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</Properties>
</file>